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7"/>
        <w:ind w:firstLine="0" w:firstLineChars="0"/>
        <w:rPr>
          <w:rFonts w:hint="eastAsia"/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附件：</w:t>
      </w:r>
    </w:p>
    <w:p>
      <w:pPr>
        <w:pStyle w:val="17"/>
        <w:ind w:firstLine="0" w:firstLineChars="0"/>
        <w:jc w:val="center"/>
        <w:rPr>
          <w:rFonts w:hint="eastAsia"/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福建省高等学校教育管理课程</w:t>
      </w:r>
    </w:p>
    <w:p>
      <w:pPr>
        <w:pStyle w:val="17"/>
        <w:ind w:firstLine="0" w:firstLineChars="0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进修班报名流程</w:t>
      </w:r>
    </w:p>
    <w:p>
      <w:pPr>
        <w:pStyle w:val="3"/>
      </w:pPr>
      <w:r>
        <w:rPr>
          <w:rFonts w:hint="eastAsia"/>
        </w:rPr>
        <w:t>技术支持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系统报名、学习、考试过程中如有技术问题，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请联系：谢绵</w:t>
      </w:r>
      <w:bookmarkStart w:id="0" w:name="_GoBack"/>
      <w:bookmarkEnd w:id="0"/>
      <w:r>
        <w:rPr>
          <w:rFonts w:hint="eastAsia" w:ascii="仿宋_GB2312" w:hAnsi="宋体" w:eastAsia="仿宋_GB2312"/>
          <w:color w:val="000000"/>
          <w:sz w:val="32"/>
          <w:szCs w:val="32"/>
        </w:rPr>
        <w:t>炜，服务热线：</w:t>
      </w:r>
      <w:r>
        <w:rPr>
          <w:rFonts w:ascii="仿宋_GB2312" w:hAnsi="宋体" w:eastAsia="仿宋_GB2312"/>
          <w:sz w:val="32"/>
          <w:szCs w:val="32"/>
        </w:rPr>
        <w:t>13003808718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Style w:val="23"/>
          <w:rFonts w:hint="eastAsia" w:ascii="仿宋_GB2312" w:hAnsi="宋体" w:eastAsia="仿宋_GB2312"/>
          <w:color w:val="000000"/>
          <w:sz w:val="32"/>
          <w:szCs w:val="32"/>
        </w:rPr>
        <w:t>电子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邮箱：fjgspx@163.com</w:t>
      </w:r>
    </w:p>
    <w:p>
      <w:pPr>
        <w:pStyle w:val="3"/>
      </w:pPr>
      <w:r>
        <w:rPr>
          <w:rFonts w:hint="eastAsia"/>
        </w:rPr>
        <w:t>浏览器环境要求</w:t>
      </w:r>
    </w:p>
    <w:p>
      <w:pPr>
        <w:pStyle w:val="17"/>
        <w:ind w:firstLine="640"/>
      </w:pPr>
      <w:r>
        <w:rPr>
          <w:rFonts w:hint="eastAsia"/>
        </w:rPr>
        <w:t>教育管理进修培训相关计算机系统不支持IE8及以下版本。请使用谷歌浏览器、搜狗浏览器、360极速浏览器。</w:t>
      </w:r>
    </w:p>
    <w:p>
      <w:pPr>
        <w:pStyle w:val="17"/>
        <w:ind w:firstLine="640"/>
      </w:pPr>
      <w:r>
        <w:rPr>
          <w:rFonts w:hint="eastAsia"/>
        </w:rPr>
        <w:t>下载地址：</w:t>
      </w:r>
    </w:p>
    <w:p>
      <w:pPr>
        <w:pStyle w:val="17"/>
        <w:ind w:firstLine="640"/>
        <w:jc w:val="left"/>
      </w:pPr>
      <w:r>
        <w:rPr>
          <w:rFonts w:hint="eastAsia"/>
        </w:rPr>
        <w:t>谷歌浏览器:h</w:t>
      </w:r>
      <w:r>
        <w:t>ttp://rj.baidu.com/soft/detail/14744.html</w:t>
      </w:r>
    </w:p>
    <w:p>
      <w:pPr>
        <w:pStyle w:val="17"/>
        <w:ind w:firstLine="640"/>
        <w:jc w:val="left"/>
      </w:pPr>
      <w:r>
        <w:rPr>
          <w:rFonts w:hint="eastAsia"/>
        </w:rPr>
        <w:t>搜狗浏览器:</w:t>
      </w:r>
      <w:r>
        <w:t>http://rj.baidu.com/soft/detail/14754.html</w:t>
      </w:r>
    </w:p>
    <w:p>
      <w:pPr>
        <w:pStyle w:val="17"/>
        <w:ind w:firstLine="640"/>
        <w:jc w:val="left"/>
      </w:pPr>
      <w:r>
        <w:rPr>
          <w:rFonts w:hint="eastAsia"/>
        </w:rPr>
        <w:t>360浏览器:</w:t>
      </w:r>
      <w:r>
        <w:t xml:space="preserve"> http://rj.baidu.com/soft/detail/17458.html</w:t>
      </w:r>
    </w:p>
    <w:p>
      <w:pPr>
        <w:pStyle w:val="3"/>
      </w:pPr>
      <w:r>
        <w:rPr>
          <w:rFonts w:hint="eastAsia"/>
        </w:rPr>
        <w:t>注册流程</w:t>
      </w:r>
    </w:p>
    <w:p>
      <w:pPr>
        <w:pStyle w:val="4"/>
      </w:pPr>
      <w:r>
        <w:rPr>
          <w:rFonts w:hint="eastAsia"/>
        </w:rPr>
        <w:t>高师中心网址：</w:t>
      </w:r>
      <w:r>
        <w:t>http://gpzx.fjnu.edu.cn/</w:t>
      </w:r>
      <w:r>
        <w:rPr>
          <w:rFonts w:hint="eastAsia"/>
        </w:rPr>
        <w:t>。</w:t>
      </w:r>
    </w:p>
    <w:p>
      <w:pPr>
        <w:pStyle w:val="4"/>
      </w:pPr>
      <w:r>
        <w:rPr>
          <w:rFonts w:hint="eastAsia"/>
        </w:rPr>
        <w:t>点击“高师云平台”。</w:t>
      </w:r>
    </w:p>
    <w:p>
      <w:pPr>
        <w:pStyle w:val="17"/>
        <w:ind w:firstLine="640"/>
      </w:pPr>
      <w:r>
        <w:rPr>
          <w:rFonts w:hint="eastAsia"/>
        </w:rPr>
        <w:drawing>
          <wp:inline distT="0" distB="0" distL="0" distR="0">
            <wp:extent cx="5274310" cy="2212340"/>
            <wp:effectExtent l="19050" t="0" r="2540" b="0"/>
            <wp:docPr id="2" name="图片 1" descr="云平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云平台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点击注册。</w:t>
      </w:r>
    </w:p>
    <w:p>
      <w:pPr>
        <w:pStyle w:val="17"/>
        <w:ind w:firstLine="640"/>
      </w:pPr>
      <w:r>
        <w:rPr>
          <w:rFonts w:hint="eastAsia"/>
        </w:rPr>
        <w:drawing>
          <wp:inline distT="0" distB="0" distL="0" distR="0">
            <wp:extent cx="5274310" cy="50228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填写注册信息。港澳同胞填写通行证后需要点击“随机生成”来生成一个身份证号。</w:t>
      </w:r>
    </w:p>
    <w:p>
      <w:pPr>
        <w:pStyle w:val="17"/>
        <w:ind w:firstLine="640"/>
      </w:pPr>
      <w:r>
        <w:rPr>
          <w:rFonts w:hint="eastAsia"/>
        </w:rPr>
        <w:drawing>
          <wp:inline distT="0" distB="0" distL="0" distR="0">
            <wp:extent cx="5274310" cy="359854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完善个人信息。</w:t>
      </w:r>
    </w:p>
    <w:p>
      <w:pPr>
        <w:pStyle w:val="17"/>
        <w:ind w:firstLine="640"/>
      </w:pPr>
      <w:r>
        <w:rPr>
          <w:rFonts w:hint="eastAsia"/>
        </w:rPr>
        <w:drawing>
          <wp:inline distT="0" distB="0" distL="0" distR="0">
            <wp:extent cx="5274310" cy="175514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640"/>
      </w:pPr>
      <w:r>
        <w:rPr>
          <w:rFonts w:hint="eastAsia"/>
        </w:rPr>
        <w:drawing>
          <wp:inline distT="0" distB="0" distL="0" distR="0">
            <wp:extent cx="5274310" cy="339534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上传照片，点击“选择图片”后，会出现预览。再点击“上传”，照片上传完成。</w:t>
      </w:r>
      <w:r>
        <w:rPr>
          <w:rFonts w:hint="eastAsia"/>
          <w:color w:val="FF0000"/>
        </w:rPr>
        <w:t>照片需要标准证件照，</w:t>
      </w:r>
      <w:r>
        <w:rPr>
          <w:color w:val="FF0000"/>
        </w:rPr>
        <w:t>请勿上传自拍照、风景照、相片照等不合格的照片</w:t>
      </w:r>
      <w:r>
        <w:rPr>
          <w:rFonts w:hint="eastAsia"/>
        </w:rPr>
        <w:t>。</w:t>
      </w:r>
    </w:p>
    <w:p>
      <w:pPr>
        <w:pStyle w:val="17"/>
        <w:ind w:firstLine="640"/>
      </w:pPr>
      <w:r>
        <w:rPr>
          <w:rFonts w:hint="eastAsia"/>
        </w:rPr>
        <w:drawing>
          <wp:inline distT="0" distB="0" distL="0" distR="0">
            <wp:extent cx="5274310" cy="2637155"/>
            <wp:effectExtent l="19050" t="0" r="2540" b="0"/>
            <wp:docPr id="3" name="图片 2" descr="照片上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照片上传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密码找回，</w:t>
      </w:r>
      <w:r>
        <w:rPr>
          <w:rFonts w:hint="eastAsia"/>
          <w:color w:val="FF0000"/>
        </w:rPr>
        <w:t>可通过邮箱自行找回密码，修改后的密码将自动发送到您的邮箱</w:t>
      </w:r>
      <w:r>
        <w:rPr>
          <w:rFonts w:hint="eastAsia"/>
        </w:rPr>
        <w:t>或者电话咨询高师中心，由高师中心人工重置密码。</w:t>
      </w:r>
    </w:p>
    <w:p>
      <w:pPr>
        <w:pStyle w:val="17"/>
        <w:ind w:firstLine="640"/>
      </w:pPr>
      <w:r>
        <w:rPr>
          <w:rFonts w:hint="eastAsia"/>
        </w:rPr>
        <w:drawing>
          <wp:inline distT="0" distB="0" distL="0" distR="0">
            <wp:extent cx="5274310" cy="2268220"/>
            <wp:effectExtent l="19050" t="0" r="2540" b="0"/>
            <wp:docPr id="17" name="图片 16" descr="忘记密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忘记密码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ind w:firstLine="640"/>
      </w:pPr>
      <w:r>
        <w:rPr>
          <w:rFonts w:hint="eastAsia"/>
        </w:rPr>
        <w:drawing>
          <wp:inline distT="0" distB="0" distL="0" distR="0">
            <wp:extent cx="5274310" cy="1912620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640"/>
      </w:pPr>
    </w:p>
    <w:p>
      <w:pPr>
        <w:pStyle w:val="17"/>
        <w:ind w:firstLine="640"/>
      </w:pPr>
    </w:p>
    <w:p>
      <w:pPr>
        <w:pStyle w:val="17"/>
        <w:ind w:firstLine="640"/>
      </w:pPr>
    </w:p>
    <w:p>
      <w:pPr>
        <w:pStyle w:val="17"/>
        <w:ind w:firstLine="640"/>
      </w:pPr>
    </w:p>
    <w:p>
      <w:pPr>
        <w:pStyle w:val="3"/>
      </w:pPr>
      <w:r>
        <w:rPr>
          <w:rFonts w:hint="eastAsia"/>
        </w:rPr>
        <w:t>培训报名流程</w:t>
      </w:r>
    </w:p>
    <w:p>
      <w:pPr>
        <w:pStyle w:val="4"/>
        <w:numPr>
          <w:ilvl w:val="0"/>
          <w:numId w:val="5"/>
        </w:numPr>
      </w:pPr>
      <w:r>
        <w:rPr>
          <w:rFonts w:hint="eastAsia"/>
        </w:rPr>
        <w:t>登录后，阅读通知公告，了解培训相关政策。</w:t>
      </w:r>
    </w:p>
    <w:p>
      <w:pPr>
        <w:pStyle w:val="17"/>
        <w:ind w:firstLine="640"/>
      </w:pPr>
      <w:r>
        <w:drawing>
          <wp:inline distT="0" distB="0" distL="0" distR="0">
            <wp:extent cx="5274310" cy="970915"/>
            <wp:effectExtent l="1905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5"/>
        </w:numPr>
      </w:pPr>
      <w:r>
        <w:rPr>
          <w:rFonts w:hint="eastAsia"/>
        </w:rPr>
        <w:t>点击“培训报名”</w:t>
      </w:r>
    </w:p>
    <w:p>
      <w:pPr>
        <w:pStyle w:val="17"/>
        <w:ind w:firstLine="640"/>
      </w:pPr>
      <w:r>
        <w:drawing>
          <wp:inline distT="0" distB="0" distL="0" distR="0">
            <wp:extent cx="5274310" cy="1145540"/>
            <wp:effectExtent l="19050" t="0" r="254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选择要参加培训的期数，点击“我要报名”。</w:t>
      </w:r>
    </w:p>
    <w:p>
      <w:pPr>
        <w:pStyle w:val="17"/>
        <w:ind w:firstLine="640"/>
      </w:pPr>
      <w:r>
        <w:drawing>
          <wp:inline distT="0" distB="0" distL="0" distR="0">
            <wp:extent cx="5274310" cy="3042285"/>
            <wp:effectExtent l="19050" t="0" r="2540" b="0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选择考试场次，点击“请选择”。再点击“报名该期培训”。</w:t>
      </w:r>
    </w:p>
    <w:p>
      <w:pPr>
        <w:pStyle w:val="17"/>
        <w:ind w:firstLine="640"/>
      </w:pPr>
      <w:r>
        <w:drawing>
          <wp:inline distT="0" distB="0" distL="0" distR="0">
            <wp:extent cx="5274310" cy="2492375"/>
            <wp:effectExtent l="19050" t="0" r="2540" b="0"/>
            <wp:docPr id="51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确认报名信息后，完成报名流程。</w:t>
      </w:r>
    </w:p>
    <w:p>
      <w:pPr>
        <w:pStyle w:val="17"/>
        <w:ind w:firstLine="640"/>
      </w:pPr>
      <w:r>
        <w:drawing>
          <wp:inline distT="0" distB="0" distL="0" distR="0">
            <wp:extent cx="5274310" cy="2695575"/>
            <wp:effectExtent l="19050" t="0" r="2540" b="0"/>
            <wp:docPr id="5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0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640"/>
      </w:pPr>
    </w:p>
    <w:p>
      <w:pPr>
        <w:pStyle w:val="17"/>
        <w:ind w:firstLine="640"/>
      </w:pPr>
    </w:p>
    <w:p>
      <w:pPr>
        <w:pStyle w:val="4"/>
      </w:pPr>
      <w:r>
        <w:rPr>
          <w:rFonts w:hint="eastAsia"/>
        </w:rPr>
        <w:t>报名成功后，可在“我的报名”中查看报到时间与考试时间。如果需要更换培训期数，请点击“取消报名”。再次走报名流程。</w:t>
      </w:r>
    </w:p>
    <w:p>
      <w:pPr>
        <w:pStyle w:val="17"/>
        <w:ind w:firstLine="640"/>
      </w:pPr>
      <w:r>
        <w:drawing>
          <wp:inline distT="0" distB="0" distL="0" distR="0">
            <wp:extent cx="5274310" cy="2811145"/>
            <wp:effectExtent l="19050" t="0" r="2540" b="0"/>
            <wp:docPr id="54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0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640"/>
      </w:pPr>
    </w:p>
    <w:p>
      <w:pPr>
        <w:pStyle w:val="17"/>
        <w:ind w:firstLine="640"/>
      </w:pPr>
    </w:p>
    <w:p>
      <w:pPr>
        <w:pStyle w:val="17"/>
        <w:ind w:firstLine="640"/>
      </w:pPr>
    </w:p>
    <w:p>
      <w:pPr>
        <w:pStyle w:val="17"/>
        <w:ind w:firstLine="640"/>
      </w:pPr>
    </w:p>
    <w:p>
      <w:pPr>
        <w:pStyle w:val="17"/>
        <w:ind w:firstLine="640"/>
      </w:pPr>
    </w:p>
    <w:p>
      <w:pPr>
        <w:pStyle w:val="17"/>
        <w:ind w:firstLine="640"/>
      </w:pPr>
    </w:p>
    <w:p>
      <w:pPr>
        <w:pStyle w:val="17"/>
        <w:ind w:firstLine="640"/>
      </w:pPr>
    </w:p>
    <w:p>
      <w:pPr>
        <w:pStyle w:val="17"/>
        <w:ind w:firstLine="640"/>
      </w:pPr>
    </w:p>
    <w:p>
      <w:pPr>
        <w:pStyle w:val="3"/>
      </w:pPr>
      <w:r>
        <w:rPr>
          <w:rFonts w:hint="eastAsia"/>
        </w:rPr>
        <w:t>考试流程</w:t>
      </w:r>
    </w:p>
    <w:p>
      <w:pPr>
        <w:pStyle w:val="4"/>
        <w:numPr>
          <w:ilvl w:val="0"/>
          <w:numId w:val="6"/>
        </w:numPr>
      </w:pPr>
      <w:r>
        <w:rPr>
          <w:rFonts w:hint="eastAsia"/>
        </w:rPr>
        <w:t>准考证打印，</w:t>
      </w:r>
      <w:r>
        <w:rPr>
          <w:rFonts w:hint="eastAsia"/>
          <w:color w:val="FF0000"/>
        </w:rPr>
        <w:t>注意！准考证打印后不能取消本次报名！</w:t>
      </w:r>
    </w:p>
    <w:p>
      <w:pPr>
        <w:pStyle w:val="17"/>
        <w:ind w:firstLine="640"/>
      </w:pPr>
      <w:r>
        <w:rPr>
          <w:rFonts w:hint="eastAsia"/>
          <w:color w:val="FF0000"/>
        </w:rPr>
        <w:t>确保自己计算机可以查看PDF文件</w:t>
      </w:r>
      <w:r>
        <w:rPr>
          <w:rFonts w:hint="eastAsia"/>
        </w:rPr>
        <w:t>，PDF查看器(</w:t>
      </w:r>
      <w:r>
        <w:rPr>
          <w:rFonts w:hint="eastAsia" w:ascii="微软雅黑" w:hAnsi="微软雅黑" w:eastAsia="微软雅黑"/>
          <w:b/>
          <w:bCs/>
          <w:color w:val="333333"/>
          <w:sz w:val="21"/>
          <w:shd w:val="clear" w:color="auto" w:fill="FFFFFF"/>
        </w:rPr>
        <w:t>Adobe Reader XI</w:t>
      </w:r>
      <w:r>
        <w:rPr>
          <w:rFonts w:hint="eastAsia"/>
        </w:rPr>
        <w:t>)下载地址：</w:t>
      </w:r>
      <w:r>
        <w:t>http://rj.baidu.com/soft/detail/12612.html</w:t>
      </w:r>
    </w:p>
    <w:p>
      <w:pPr>
        <w:pStyle w:val="17"/>
        <w:ind w:firstLine="640"/>
      </w:pPr>
      <w:r>
        <w:drawing>
          <wp:inline distT="0" distB="0" distL="0" distR="0">
            <wp:extent cx="5274310" cy="2045335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640"/>
      </w:pPr>
      <w:r>
        <w:rPr>
          <w:rFonts w:hint="eastAsia"/>
        </w:rPr>
        <w:t>点击“准考证打印”</w:t>
      </w:r>
    </w:p>
    <w:p>
      <w:pPr>
        <w:pStyle w:val="17"/>
        <w:ind w:firstLine="640"/>
      </w:pPr>
      <w:r>
        <w:drawing>
          <wp:inline distT="0" distB="0" distL="0" distR="0">
            <wp:extent cx="5274310" cy="2890520"/>
            <wp:effectExtent l="19050" t="0" r="2540" b="0"/>
            <wp:docPr id="4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640"/>
      </w:pPr>
    </w:p>
    <w:p>
      <w:pPr>
        <w:pStyle w:val="17"/>
        <w:ind w:firstLine="640"/>
      </w:pPr>
    </w:p>
    <w:p>
      <w:pPr>
        <w:pStyle w:val="17"/>
        <w:ind w:firstLine="640"/>
      </w:pPr>
    </w:p>
    <w:p>
      <w:pPr>
        <w:pStyle w:val="17"/>
        <w:ind w:firstLine="640"/>
      </w:pPr>
      <w:r>
        <w:rPr>
          <w:rFonts w:hint="eastAsia"/>
        </w:rPr>
        <w:t>勾选“我已阅读”，点击“打印准考证”</w:t>
      </w:r>
    </w:p>
    <w:p>
      <w:pPr>
        <w:pStyle w:val="17"/>
        <w:ind w:firstLine="640"/>
      </w:pPr>
      <w:r>
        <w:drawing>
          <wp:inline distT="0" distB="0" distL="0" distR="0">
            <wp:extent cx="5274310" cy="2713990"/>
            <wp:effectExtent l="19050" t="0" r="2540" b="0"/>
            <wp:docPr id="42" name="图片 41" descr="教育管理准考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 descr="教育管理准考证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补考报名流程</w:t>
      </w:r>
    </w:p>
    <w:p>
      <w:pPr>
        <w:pStyle w:val="4"/>
        <w:numPr>
          <w:ilvl w:val="0"/>
          <w:numId w:val="7"/>
        </w:numPr>
      </w:pPr>
      <w:r>
        <w:rPr>
          <w:rFonts w:hint="eastAsia"/>
        </w:rPr>
        <w:t>点击“补考报名”。</w:t>
      </w:r>
    </w:p>
    <w:p>
      <w:pPr>
        <w:pStyle w:val="17"/>
        <w:ind w:firstLine="640"/>
      </w:pPr>
      <w:r>
        <w:drawing>
          <wp:inline distT="0" distB="0" distL="0" distR="0">
            <wp:extent cx="5274310" cy="975360"/>
            <wp:effectExtent l="19050" t="0" r="2540" b="0"/>
            <wp:docPr id="43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选择考试场次。</w:t>
      </w:r>
    </w:p>
    <w:p>
      <w:pPr>
        <w:pStyle w:val="17"/>
        <w:ind w:firstLine="640"/>
      </w:pPr>
      <w:r>
        <w:drawing>
          <wp:inline distT="0" distB="0" distL="0" distR="0">
            <wp:extent cx="5274310" cy="3179445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点击“我要报名”。</w:t>
      </w:r>
    </w:p>
    <w:p>
      <w:r>
        <w:drawing>
          <wp:inline distT="0" distB="0" distL="0" distR="0">
            <wp:extent cx="5274310" cy="2214245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选择要参加补考的科目，多项点击“选择科目”</w:t>
      </w:r>
    </w:p>
    <w:p>
      <w:pPr>
        <w:pStyle w:val="17"/>
        <w:ind w:firstLine="640"/>
      </w:pPr>
      <w:r>
        <w:drawing>
          <wp:inline distT="0" distB="0" distL="0" distR="0">
            <wp:extent cx="5274310" cy="2136140"/>
            <wp:effectExtent l="19050" t="0" r="2540" b="0"/>
            <wp:docPr id="44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点击“确认报名”，查看报名信息，再点击“确认报名”。</w:t>
      </w:r>
    </w:p>
    <w:p>
      <w:pPr>
        <w:pStyle w:val="17"/>
        <w:ind w:firstLine="640"/>
      </w:pPr>
      <w:r>
        <w:drawing>
          <wp:inline distT="0" distB="0" distL="0" distR="0">
            <wp:extent cx="5274310" cy="2910205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color w:val="FF0000"/>
        </w:rPr>
      </w:pPr>
      <w:r>
        <w:rPr>
          <w:rFonts w:hint="eastAsia"/>
        </w:rPr>
        <w:t>“我的报名”中查看报名情况。</w:t>
      </w:r>
      <w:r>
        <w:rPr>
          <w:rFonts w:hint="eastAsia"/>
          <w:color w:val="FF0000"/>
        </w:rPr>
        <w:t>如需更换考试场次，需要点击“取消报名”，再次走补考报名流程。</w:t>
      </w:r>
    </w:p>
    <w:p>
      <w:pPr>
        <w:pStyle w:val="17"/>
        <w:ind w:firstLine="640"/>
      </w:pPr>
      <w:r>
        <w:drawing>
          <wp:inline distT="0" distB="0" distL="0" distR="0">
            <wp:extent cx="5274310" cy="2430145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  <w:color w:val="FF0000"/>
        </w:rPr>
        <w:t>打印补考准考证</w:t>
      </w:r>
      <w:r>
        <w:rPr>
          <w:rFonts w:hint="eastAsia"/>
        </w:rPr>
        <w:t>。流程参考前面的准考证打印流程。</w:t>
      </w:r>
    </w:p>
    <w:p>
      <w:pPr>
        <w:pStyle w:val="17"/>
        <w:ind w:firstLine="640"/>
      </w:pPr>
      <w:r>
        <w:drawing>
          <wp:inline distT="0" distB="0" distL="0" distR="0">
            <wp:extent cx="5274310" cy="2140585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640"/>
      </w:pPr>
    </w:p>
    <w:p>
      <w:pPr>
        <w:pStyle w:val="17"/>
        <w:ind w:firstLine="640"/>
      </w:pPr>
    </w:p>
    <w:p>
      <w:pPr>
        <w:pStyle w:val="17"/>
        <w:ind w:firstLine="640"/>
      </w:pPr>
    </w:p>
    <w:p>
      <w:pPr>
        <w:pStyle w:val="17"/>
        <w:ind w:firstLine="640"/>
      </w:pPr>
    </w:p>
    <w:p>
      <w:pPr>
        <w:pStyle w:val="3"/>
      </w:pPr>
      <w:r>
        <w:rPr>
          <w:rFonts w:hint="eastAsia"/>
        </w:rPr>
        <w:t>成绩查询</w:t>
      </w:r>
    </w:p>
    <w:p>
      <w:pPr>
        <w:pStyle w:val="17"/>
        <w:ind w:firstLine="640"/>
      </w:pPr>
      <w:r>
        <w:rPr>
          <w:rFonts w:hint="eastAsia"/>
        </w:rPr>
        <w:t>考试结束后，成绩将在“成绩查询”中公布。</w:t>
      </w:r>
    </w:p>
    <w:p>
      <w:pPr>
        <w:pStyle w:val="17"/>
        <w:ind w:firstLine="640"/>
      </w:pPr>
      <w:r>
        <w:drawing>
          <wp:inline distT="0" distB="0" distL="0" distR="0">
            <wp:extent cx="5274310" cy="1974215"/>
            <wp:effectExtent l="19050" t="0" r="2540" b="0"/>
            <wp:docPr id="4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后续服务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系统报名、学习、考试过程中如有技术问题，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请联系：谢绵炜，服务热线：</w:t>
      </w:r>
      <w:r>
        <w:rPr>
          <w:rFonts w:ascii="仿宋_GB2312" w:hAnsi="宋体" w:eastAsia="仿宋_GB2312"/>
          <w:sz w:val="32"/>
          <w:szCs w:val="32"/>
        </w:rPr>
        <w:t>13003808718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Style w:val="23"/>
          <w:rFonts w:hint="eastAsia" w:ascii="仿宋_GB2312" w:hAnsi="宋体" w:eastAsia="仿宋_GB2312"/>
          <w:color w:val="000000"/>
          <w:sz w:val="32"/>
          <w:szCs w:val="32"/>
        </w:rPr>
        <w:t>电子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邮箱：fjgspx@163.com</w:t>
      </w:r>
    </w:p>
    <w:p>
      <w:pPr>
        <w:pStyle w:val="17"/>
        <w:ind w:firstLine="64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altName w:val="Calibri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C0677"/>
    <w:multiLevelType w:val="multilevel"/>
    <w:tmpl w:val="237C0677"/>
    <w:lvl w:ilvl="0" w:tentative="0">
      <w:start w:val="1"/>
      <w:numFmt w:val="chineseCountingThousand"/>
      <w:pStyle w:val="3"/>
      <w:lvlText w:val="(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54E5DCB"/>
    <w:multiLevelType w:val="multilevel"/>
    <w:tmpl w:val="254E5DCB"/>
    <w:lvl w:ilvl="0" w:tentative="0">
      <w:start w:val="1"/>
      <w:numFmt w:val="decimal"/>
      <w:pStyle w:val="4"/>
      <w:lvlText w:val="%1."/>
      <w:lvlJc w:val="left"/>
      <w:pPr>
        <w:ind w:left="420" w:hanging="420"/>
      </w:pPr>
      <w:rPr>
        <w:rFonts w:hint="eastAsia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5AC425D"/>
    <w:multiLevelType w:val="multilevel"/>
    <w:tmpl w:val="65AC425D"/>
    <w:lvl w:ilvl="0" w:tentative="0">
      <w:start w:val="1"/>
      <w:numFmt w:val="decimal"/>
      <w:pStyle w:val="5"/>
      <w:lvlText w:val="（%1）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22840A7"/>
    <w:multiLevelType w:val="multilevel"/>
    <w:tmpl w:val="722840A7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0DE"/>
    <w:rsid w:val="00007ADE"/>
    <w:rsid w:val="00010AB7"/>
    <w:rsid w:val="0001639E"/>
    <w:rsid w:val="00016DB3"/>
    <w:rsid w:val="00027B58"/>
    <w:rsid w:val="000348F2"/>
    <w:rsid w:val="00034B4D"/>
    <w:rsid w:val="0004001B"/>
    <w:rsid w:val="000438BA"/>
    <w:rsid w:val="00045790"/>
    <w:rsid w:val="00046870"/>
    <w:rsid w:val="000517E6"/>
    <w:rsid w:val="00060FBF"/>
    <w:rsid w:val="00061164"/>
    <w:rsid w:val="000738A3"/>
    <w:rsid w:val="000749A7"/>
    <w:rsid w:val="000947B0"/>
    <w:rsid w:val="000A19E4"/>
    <w:rsid w:val="000A5514"/>
    <w:rsid w:val="000A615D"/>
    <w:rsid w:val="000B36C6"/>
    <w:rsid w:val="000B7873"/>
    <w:rsid w:val="000C15A1"/>
    <w:rsid w:val="000D2627"/>
    <w:rsid w:val="000E0A01"/>
    <w:rsid w:val="000E6C4C"/>
    <w:rsid w:val="000E79AA"/>
    <w:rsid w:val="000F12B4"/>
    <w:rsid w:val="00103296"/>
    <w:rsid w:val="00130713"/>
    <w:rsid w:val="00143A8B"/>
    <w:rsid w:val="00173FD6"/>
    <w:rsid w:val="00175F22"/>
    <w:rsid w:val="001860E7"/>
    <w:rsid w:val="00195301"/>
    <w:rsid w:val="001A525F"/>
    <w:rsid w:val="001D0EE2"/>
    <w:rsid w:val="001E348D"/>
    <w:rsid w:val="001F0472"/>
    <w:rsid w:val="00205B94"/>
    <w:rsid w:val="00215C9F"/>
    <w:rsid w:val="00217699"/>
    <w:rsid w:val="00237BC9"/>
    <w:rsid w:val="0025026E"/>
    <w:rsid w:val="0025097C"/>
    <w:rsid w:val="0025461E"/>
    <w:rsid w:val="00262CED"/>
    <w:rsid w:val="002677B7"/>
    <w:rsid w:val="00274A1F"/>
    <w:rsid w:val="0027616A"/>
    <w:rsid w:val="002763CB"/>
    <w:rsid w:val="00280BE4"/>
    <w:rsid w:val="002853E8"/>
    <w:rsid w:val="00296D14"/>
    <w:rsid w:val="002A15AC"/>
    <w:rsid w:val="002A6C54"/>
    <w:rsid w:val="00301CD8"/>
    <w:rsid w:val="00302C53"/>
    <w:rsid w:val="00315635"/>
    <w:rsid w:val="00326A23"/>
    <w:rsid w:val="00335B90"/>
    <w:rsid w:val="00356731"/>
    <w:rsid w:val="003723CF"/>
    <w:rsid w:val="003773AD"/>
    <w:rsid w:val="00380C6F"/>
    <w:rsid w:val="00386815"/>
    <w:rsid w:val="003A2633"/>
    <w:rsid w:val="003D3A97"/>
    <w:rsid w:val="003E0CA8"/>
    <w:rsid w:val="003E2B1B"/>
    <w:rsid w:val="003F0932"/>
    <w:rsid w:val="003F3516"/>
    <w:rsid w:val="004065A7"/>
    <w:rsid w:val="004074D8"/>
    <w:rsid w:val="00410BFE"/>
    <w:rsid w:val="00412B18"/>
    <w:rsid w:val="004237D6"/>
    <w:rsid w:val="00424439"/>
    <w:rsid w:val="004435AE"/>
    <w:rsid w:val="00447D2A"/>
    <w:rsid w:val="004524DC"/>
    <w:rsid w:val="00453CAE"/>
    <w:rsid w:val="0045404E"/>
    <w:rsid w:val="00454EED"/>
    <w:rsid w:val="0046777C"/>
    <w:rsid w:val="00473A8B"/>
    <w:rsid w:val="00477EDC"/>
    <w:rsid w:val="004853BC"/>
    <w:rsid w:val="004A256F"/>
    <w:rsid w:val="004A662C"/>
    <w:rsid w:val="004C1096"/>
    <w:rsid w:val="004C264E"/>
    <w:rsid w:val="004C49AC"/>
    <w:rsid w:val="004F682C"/>
    <w:rsid w:val="00501055"/>
    <w:rsid w:val="00504CEF"/>
    <w:rsid w:val="00505150"/>
    <w:rsid w:val="005058C7"/>
    <w:rsid w:val="005117F4"/>
    <w:rsid w:val="005127EF"/>
    <w:rsid w:val="00517CB5"/>
    <w:rsid w:val="00522EC8"/>
    <w:rsid w:val="005239F4"/>
    <w:rsid w:val="005247B7"/>
    <w:rsid w:val="00532D52"/>
    <w:rsid w:val="00535618"/>
    <w:rsid w:val="00537FE1"/>
    <w:rsid w:val="00567BD9"/>
    <w:rsid w:val="005721F1"/>
    <w:rsid w:val="0057716B"/>
    <w:rsid w:val="00581A67"/>
    <w:rsid w:val="0058204F"/>
    <w:rsid w:val="00597FBD"/>
    <w:rsid w:val="005A719F"/>
    <w:rsid w:val="005B2739"/>
    <w:rsid w:val="005B5A5C"/>
    <w:rsid w:val="005C2224"/>
    <w:rsid w:val="005E03CE"/>
    <w:rsid w:val="005F28CC"/>
    <w:rsid w:val="00611A69"/>
    <w:rsid w:val="00615FD3"/>
    <w:rsid w:val="0062455D"/>
    <w:rsid w:val="00632353"/>
    <w:rsid w:val="0063756D"/>
    <w:rsid w:val="00640AE4"/>
    <w:rsid w:val="006433EF"/>
    <w:rsid w:val="00651C33"/>
    <w:rsid w:val="006636A8"/>
    <w:rsid w:val="0066779B"/>
    <w:rsid w:val="00674CF5"/>
    <w:rsid w:val="00677538"/>
    <w:rsid w:val="006A52D6"/>
    <w:rsid w:val="006A5BCB"/>
    <w:rsid w:val="006A5DEB"/>
    <w:rsid w:val="006A5F28"/>
    <w:rsid w:val="006B3204"/>
    <w:rsid w:val="006B52C1"/>
    <w:rsid w:val="006C5CDC"/>
    <w:rsid w:val="006C6E5E"/>
    <w:rsid w:val="006D3365"/>
    <w:rsid w:val="006D5C5C"/>
    <w:rsid w:val="006D7781"/>
    <w:rsid w:val="006E2CCF"/>
    <w:rsid w:val="006E4BB2"/>
    <w:rsid w:val="006E64C0"/>
    <w:rsid w:val="006F24EC"/>
    <w:rsid w:val="007020E9"/>
    <w:rsid w:val="00715806"/>
    <w:rsid w:val="00741440"/>
    <w:rsid w:val="007573F9"/>
    <w:rsid w:val="00763566"/>
    <w:rsid w:val="007701F8"/>
    <w:rsid w:val="00770683"/>
    <w:rsid w:val="00771C3B"/>
    <w:rsid w:val="00782BEB"/>
    <w:rsid w:val="00786CF9"/>
    <w:rsid w:val="00790E95"/>
    <w:rsid w:val="00791E8C"/>
    <w:rsid w:val="00792204"/>
    <w:rsid w:val="00792EA3"/>
    <w:rsid w:val="007A782E"/>
    <w:rsid w:val="007B27AF"/>
    <w:rsid w:val="007C013D"/>
    <w:rsid w:val="007E6CC3"/>
    <w:rsid w:val="00801D55"/>
    <w:rsid w:val="00802A53"/>
    <w:rsid w:val="00812BF8"/>
    <w:rsid w:val="008202FF"/>
    <w:rsid w:val="00826BE2"/>
    <w:rsid w:val="00833778"/>
    <w:rsid w:val="00836F8B"/>
    <w:rsid w:val="00845B02"/>
    <w:rsid w:val="00856BE8"/>
    <w:rsid w:val="008604C3"/>
    <w:rsid w:val="008636D3"/>
    <w:rsid w:val="00873A4A"/>
    <w:rsid w:val="0087488C"/>
    <w:rsid w:val="00882535"/>
    <w:rsid w:val="00892398"/>
    <w:rsid w:val="00893EE8"/>
    <w:rsid w:val="00895060"/>
    <w:rsid w:val="00897C25"/>
    <w:rsid w:val="008A604F"/>
    <w:rsid w:val="008A65A9"/>
    <w:rsid w:val="008B1DDE"/>
    <w:rsid w:val="008B317C"/>
    <w:rsid w:val="008C45B5"/>
    <w:rsid w:val="008C74DB"/>
    <w:rsid w:val="008D1435"/>
    <w:rsid w:val="008D5270"/>
    <w:rsid w:val="008E0B98"/>
    <w:rsid w:val="008F124B"/>
    <w:rsid w:val="008F604F"/>
    <w:rsid w:val="00924BB9"/>
    <w:rsid w:val="0092558A"/>
    <w:rsid w:val="0093537F"/>
    <w:rsid w:val="00935B53"/>
    <w:rsid w:val="00943DD5"/>
    <w:rsid w:val="00950C0A"/>
    <w:rsid w:val="009572D4"/>
    <w:rsid w:val="00972A90"/>
    <w:rsid w:val="009802DD"/>
    <w:rsid w:val="00985A45"/>
    <w:rsid w:val="0099581E"/>
    <w:rsid w:val="009B13A3"/>
    <w:rsid w:val="009C1757"/>
    <w:rsid w:val="009C2AD0"/>
    <w:rsid w:val="009E341C"/>
    <w:rsid w:val="009E46AB"/>
    <w:rsid w:val="009E4B0E"/>
    <w:rsid w:val="009E51C4"/>
    <w:rsid w:val="009E610E"/>
    <w:rsid w:val="00A12D35"/>
    <w:rsid w:val="00A24DCF"/>
    <w:rsid w:val="00A27B28"/>
    <w:rsid w:val="00A4467E"/>
    <w:rsid w:val="00A45349"/>
    <w:rsid w:val="00A50747"/>
    <w:rsid w:val="00A64995"/>
    <w:rsid w:val="00A74A6F"/>
    <w:rsid w:val="00A76334"/>
    <w:rsid w:val="00A804FF"/>
    <w:rsid w:val="00A83273"/>
    <w:rsid w:val="00AA13E5"/>
    <w:rsid w:val="00AA6A85"/>
    <w:rsid w:val="00AB1FCA"/>
    <w:rsid w:val="00AC63E2"/>
    <w:rsid w:val="00AD6271"/>
    <w:rsid w:val="00B00AF4"/>
    <w:rsid w:val="00B04C73"/>
    <w:rsid w:val="00B12F70"/>
    <w:rsid w:val="00B14B8A"/>
    <w:rsid w:val="00B17713"/>
    <w:rsid w:val="00B26DCD"/>
    <w:rsid w:val="00B36965"/>
    <w:rsid w:val="00B467F0"/>
    <w:rsid w:val="00B54398"/>
    <w:rsid w:val="00B54C47"/>
    <w:rsid w:val="00B56222"/>
    <w:rsid w:val="00B613A3"/>
    <w:rsid w:val="00B613E9"/>
    <w:rsid w:val="00B652CF"/>
    <w:rsid w:val="00B80BA4"/>
    <w:rsid w:val="00B86FFC"/>
    <w:rsid w:val="00B907FF"/>
    <w:rsid w:val="00B92465"/>
    <w:rsid w:val="00B95377"/>
    <w:rsid w:val="00BA121C"/>
    <w:rsid w:val="00BA2694"/>
    <w:rsid w:val="00BA4C4C"/>
    <w:rsid w:val="00BA7DFD"/>
    <w:rsid w:val="00BB4D4E"/>
    <w:rsid w:val="00BC01DA"/>
    <w:rsid w:val="00BD3AEC"/>
    <w:rsid w:val="00BD66FE"/>
    <w:rsid w:val="00BE0CF1"/>
    <w:rsid w:val="00BE104E"/>
    <w:rsid w:val="00BE15BB"/>
    <w:rsid w:val="00BF2B21"/>
    <w:rsid w:val="00BF3DF9"/>
    <w:rsid w:val="00C07B85"/>
    <w:rsid w:val="00C1697A"/>
    <w:rsid w:val="00C228F6"/>
    <w:rsid w:val="00C36C9F"/>
    <w:rsid w:val="00C57022"/>
    <w:rsid w:val="00C66C4E"/>
    <w:rsid w:val="00C734ED"/>
    <w:rsid w:val="00C7570A"/>
    <w:rsid w:val="00CA4319"/>
    <w:rsid w:val="00CB4CA0"/>
    <w:rsid w:val="00CC0FE6"/>
    <w:rsid w:val="00CD5BF1"/>
    <w:rsid w:val="00CD6357"/>
    <w:rsid w:val="00CF0C98"/>
    <w:rsid w:val="00CF223A"/>
    <w:rsid w:val="00CF379C"/>
    <w:rsid w:val="00D033A6"/>
    <w:rsid w:val="00D21A76"/>
    <w:rsid w:val="00D2702E"/>
    <w:rsid w:val="00D32104"/>
    <w:rsid w:val="00D40EE4"/>
    <w:rsid w:val="00D43B4A"/>
    <w:rsid w:val="00D43D23"/>
    <w:rsid w:val="00D66F6A"/>
    <w:rsid w:val="00D82FCC"/>
    <w:rsid w:val="00D84E42"/>
    <w:rsid w:val="00D95A51"/>
    <w:rsid w:val="00DC4349"/>
    <w:rsid w:val="00DD0262"/>
    <w:rsid w:val="00DD048E"/>
    <w:rsid w:val="00DD25D6"/>
    <w:rsid w:val="00DE5AE6"/>
    <w:rsid w:val="00DF3B62"/>
    <w:rsid w:val="00DF610E"/>
    <w:rsid w:val="00DF76BC"/>
    <w:rsid w:val="00E00203"/>
    <w:rsid w:val="00E2724D"/>
    <w:rsid w:val="00E41513"/>
    <w:rsid w:val="00E41B06"/>
    <w:rsid w:val="00E525A9"/>
    <w:rsid w:val="00E60B0C"/>
    <w:rsid w:val="00E85801"/>
    <w:rsid w:val="00E97F64"/>
    <w:rsid w:val="00EA387A"/>
    <w:rsid w:val="00EB2864"/>
    <w:rsid w:val="00EB5F37"/>
    <w:rsid w:val="00ED7851"/>
    <w:rsid w:val="00EE1669"/>
    <w:rsid w:val="00EE1850"/>
    <w:rsid w:val="00EE18F3"/>
    <w:rsid w:val="00EE76A0"/>
    <w:rsid w:val="00EF13D8"/>
    <w:rsid w:val="00F10E46"/>
    <w:rsid w:val="00F140EC"/>
    <w:rsid w:val="00F141D8"/>
    <w:rsid w:val="00F17DA5"/>
    <w:rsid w:val="00F326B6"/>
    <w:rsid w:val="00F46A71"/>
    <w:rsid w:val="00F520DE"/>
    <w:rsid w:val="00F52912"/>
    <w:rsid w:val="00F71AE4"/>
    <w:rsid w:val="00F7260C"/>
    <w:rsid w:val="00F746F4"/>
    <w:rsid w:val="00F83A35"/>
    <w:rsid w:val="00F85158"/>
    <w:rsid w:val="00FA0339"/>
    <w:rsid w:val="00FA1FA9"/>
    <w:rsid w:val="00FA3F97"/>
    <w:rsid w:val="00FA610C"/>
    <w:rsid w:val="00FA7BE5"/>
    <w:rsid w:val="00FB5010"/>
    <w:rsid w:val="00FB58A4"/>
    <w:rsid w:val="00FB5F36"/>
    <w:rsid w:val="00FB6328"/>
    <w:rsid w:val="00FC42A5"/>
    <w:rsid w:val="00FF254C"/>
    <w:rsid w:val="00FF6A3F"/>
    <w:rsid w:val="63A829E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numPr>
        <w:ilvl w:val="0"/>
        <w:numId w:val="2"/>
      </w:numPr>
      <w:spacing w:before="260" w:after="260" w:line="416" w:lineRule="auto"/>
      <w:outlineLvl w:val="1"/>
    </w:pPr>
    <w:rPr>
      <w:rFonts w:eastAsia="黑体"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numPr>
        <w:ilvl w:val="0"/>
        <w:numId w:val="3"/>
      </w:numPr>
      <w:spacing w:before="260" w:after="260" w:line="416" w:lineRule="auto"/>
      <w:outlineLvl w:val="2"/>
    </w:pPr>
    <w:rPr>
      <w:rFonts w:eastAsia="黑体"/>
      <w:b/>
      <w:bCs/>
      <w:sz w:val="32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numPr>
        <w:ilvl w:val="0"/>
        <w:numId w:val="4"/>
      </w:numPr>
      <w:spacing w:before="280" w:after="290" w:line="376" w:lineRule="auto"/>
      <w:outlineLvl w:val="3"/>
    </w:pPr>
    <w:rPr>
      <w:rFonts w:eastAsia="华文楷体" w:asciiTheme="majorHAnsi" w:hAnsiTheme="majorHAnsi" w:cstheme="majorBidi"/>
      <w:b/>
      <w:bCs/>
      <w:sz w:val="32"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20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Subtitle"/>
    <w:basedOn w:val="1"/>
    <w:next w:val="1"/>
    <w:link w:val="16"/>
    <w:qFormat/>
    <w:uiPriority w:val="11"/>
    <w:pPr>
      <w:spacing w:before="240" w:after="60" w:line="312" w:lineRule="auto"/>
      <w:jc w:val="center"/>
      <w:outlineLvl w:val="1"/>
    </w:pPr>
    <w:rPr>
      <w:rFonts w:eastAsia="华文楷体" w:asciiTheme="majorHAnsi" w:hAnsiTheme="majorHAnsi" w:cstheme="majorBidi"/>
      <w:b/>
      <w:bCs/>
      <w:kern w:val="28"/>
      <w:sz w:val="32"/>
      <w:szCs w:val="32"/>
    </w:rPr>
  </w:style>
  <w:style w:type="paragraph" w:styleId="10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eastAsia="黑体" w:asciiTheme="majorHAnsi" w:hAnsiTheme="majorHAnsi" w:cstheme="majorBidi"/>
      <w:b/>
      <w:bCs/>
      <w:sz w:val="44"/>
      <w:szCs w:val="32"/>
    </w:rPr>
  </w:style>
  <w:style w:type="character" w:customStyle="1" w:styleId="13">
    <w:name w:val="标题 1 Char"/>
    <w:basedOn w:val="11"/>
    <w:link w:val="2"/>
    <w:qFormat/>
    <w:uiPriority w:val="9"/>
    <w:rPr>
      <w:rFonts w:eastAsia="黑体"/>
      <w:b/>
      <w:bCs/>
      <w:kern w:val="44"/>
      <w:sz w:val="44"/>
      <w:szCs w:val="44"/>
    </w:rPr>
  </w:style>
  <w:style w:type="character" w:customStyle="1" w:styleId="14">
    <w:name w:val="标题 2 Char"/>
    <w:basedOn w:val="11"/>
    <w:link w:val="3"/>
    <w:qFormat/>
    <w:uiPriority w:val="9"/>
    <w:rPr>
      <w:rFonts w:eastAsia="黑体" w:asciiTheme="majorHAnsi" w:hAnsiTheme="majorHAnsi" w:cstheme="majorBidi"/>
      <w:b/>
      <w:bCs/>
      <w:sz w:val="32"/>
      <w:szCs w:val="32"/>
    </w:rPr>
  </w:style>
  <w:style w:type="character" w:customStyle="1" w:styleId="15">
    <w:name w:val="标题 Char"/>
    <w:basedOn w:val="11"/>
    <w:link w:val="10"/>
    <w:qFormat/>
    <w:uiPriority w:val="10"/>
    <w:rPr>
      <w:rFonts w:eastAsia="黑体" w:asciiTheme="majorHAnsi" w:hAnsiTheme="majorHAnsi" w:cstheme="majorBidi"/>
      <w:b/>
      <w:bCs/>
      <w:sz w:val="44"/>
      <w:szCs w:val="32"/>
    </w:rPr>
  </w:style>
  <w:style w:type="character" w:customStyle="1" w:styleId="16">
    <w:name w:val="副标题 Char"/>
    <w:basedOn w:val="11"/>
    <w:link w:val="9"/>
    <w:qFormat/>
    <w:uiPriority w:val="11"/>
    <w:rPr>
      <w:rFonts w:eastAsia="华文楷体" w:asciiTheme="majorHAnsi" w:hAnsiTheme="majorHAnsi" w:cstheme="majorBidi"/>
      <w:b/>
      <w:bCs/>
      <w:kern w:val="28"/>
      <w:sz w:val="32"/>
      <w:szCs w:val="32"/>
    </w:rPr>
  </w:style>
  <w:style w:type="paragraph" w:customStyle="1" w:styleId="17">
    <w:name w:val="List Paragraph"/>
    <w:basedOn w:val="1"/>
    <w:qFormat/>
    <w:uiPriority w:val="34"/>
    <w:pPr>
      <w:ind w:firstLine="420" w:firstLineChars="200"/>
    </w:pPr>
    <w:rPr>
      <w:rFonts w:eastAsia="华文楷体"/>
      <w:sz w:val="32"/>
    </w:rPr>
  </w:style>
  <w:style w:type="character" w:customStyle="1" w:styleId="18">
    <w:name w:val="标题 3 Char"/>
    <w:basedOn w:val="11"/>
    <w:link w:val="4"/>
    <w:qFormat/>
    <w:uiPriority w:val="9"/>
    <w:rPr>
      <w:rFonts w:eastAsia="黑体"/>
      <w:b/>
      <w:bCs/>
      <w:sz w:val="32"/>
      <w:szCs w:val="32"/>
    </w:rPr>
  </w:style>
  <w:style w:type="character" w:customStyle="1" w:styleId="19">
    <w:name w:val="标题 4 Char"/>
    <w:basedOn w:val="11"/>
    <w:link w:val="5"/>
    <w:qFormat/>
    <w:uiPriority w:val="9"/>
    <w:rPr>
      <w:rFonts w:eastAsia="华文楷体" w:asciiTheme="majorHAnsi" w:hAnsiTheme="majorHAnsi" w:cstheme="majorBidi"/>
      <w:b/>
      <w:bCs/>
      <w:sz w:val="32"/>
      <w:szCs w:val="28"/>
    </w:rPr>
  </w:style>
  <w:style w:type="character" w:customStyle="1" w:styleId="20">
    <w:name w:val="批注框文本 Char"/>
    <w:basedOn w:val="11"/>
    <w:link w:val="6"/>
    <w:semiHidden/>
    <w:qFormat/>
    <w:uiPriority w:val="99"/>
    <w:rPr>
      <w:sz w:val="18"/>
      <w:szCs w:val="18"/>
    </w:rPr>
  </w:style>
  <w:style w:type="character" w:customStyle="1" w:styleId="21">
    <w:name w:val="页眉 Char"/>
    <w:basedOn w:val="11"/>
    <w:link w:val="8"/>
    <w:semiHidden/>
    <w:qFormat/>
    <w:uiPriority w:val="99"/>
    <w:rPr>
      <w:sz w:val="18"/>
      <w:szCs w:val="18"/>
    </w:rPr>
  </w:style>
  <w:style w:type="character" w:customStyle="1" w:styleId="22">
    <w:name w:val="页脚 Char"/>
    <w:basedOn w:val="11"/>
    <w:link w:val="7"/>
    <w:semiHidden/>
    <w:qFormat/>
    <w:uiPriority w:val="99"/>
    <w:rPr>
      <w:sz w:val="18"/>
      <w:szCs w:val="18"/>
    </w:rPr>
  </w:style>
  <w:style w:type="character" w:customStyle="1" w:styleId="23">
    <w:name w:val="style61"/>
    <w:qFormat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9640;&#24072;&#20013;&#24515;\&#31616;&#21333;&#32534;&#21495;&#27169;&#26495;-v0.2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E72FEBD-DD62-46AE-9506-024C5D20A0D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简单编号模板-v0.2.dotx</Template>
  <Company>Microsoft</Company>
  <Pages>14</Pages>
  <Words>174</Words>
  <Characters>994</Characters>
  <Lines>8</Lines>
  <Paragraphs>2</Paragraphs>
  <TotalTime>0</TotalTime>
  <ScaleCrop>false</ScaleCrop>
  <LinksUpToDate>false</LinksUpToDate>
  <CharactersWithSpaces>1166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2016-06-14T01:24:00Z</dcterms:created>
  <dc:creator>FZR</dc:creator>
  <cp:lastModifiedBy>Administrator</cp:lastModifiedBy>
  <dcterms:modified xsi:type="dcterms:W3CDTF">2016-06-15T06:55:45Z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